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865E5" w14:textId="77777777" w:rsidR="00A93129" w:rsidRDefault="00A93129"/>
    <w:p w14:paraId="5D49FC19" w14:textId="77777777" w:rsidR="00A93129" w:rsidRDefault="00000000">
      <w:pPr>
        <w:spacing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………………………………………………………………</w:t>
      </w:r>
    </w:p>
    <w:p w14:paraId="7A593939" w14:textId="77777777" w:rsidR="00A93129" w:rsidRDefault="00000000">
      <w:pPr>
        <w:spacing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(imię i nazwisko)</w:t>
      </w:r>
    </w:p>
    <w:p w14:paraId="4BF5405C" w14:textId="77777777" w:rsidR="00A93129" w:rsidRDefault="00A93129">
      <w:pPr>
        <w:rPr>
          <w:rFonts w:ascii="Times New Roman" w:hAnsi="Times New Roman"/>
          <w:sz w:val="16"/>
          <w:szCs w:val="16"/>
        </w:rPr>
      </w:pPr>
    </w:p>
    <w:p w14:paraId="1AB2DE9E" w14:textId="77777777" w:rsidR="00A93129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……………………………………………………………….</w:t>
      </w:r>
    </w:p>
    <w:p w14:paraId="5B131B07" w14:textId="77777777" w:rsidR="00A93129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……………………………………………………………….</w:t>
      </w:r>
    </w:p>
    <w:p w14:paraId="0700CE43" w14:textId="77777777" w:rsidR="00A93129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(adres zamieszkania)</w:t>
      </w:r>
    </w:p>
    <w:p w14:paraId="44F59756" w14:textId="77777777" w:rsidR="00A93129" w:rsidRDefault="00A93129">
      <w:pPr>
        <w:rPr>
          <w:rFonts w:ascii="Times New Roman" w:hAnsi="Times New Roman"/>
          <w:sz w:val="16"/>
          <w:szCs w:val="16"/>
        </w:rPr>
      </w:pPr>
    </w:p>
    <w:p w14:paraId="1CBBA486" w14:textId="77777777" w:rsidR="00A93129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…………………………..………………………..</w:t>
      </w:r>
    </w:p>
    <w:p w14:paraId="65A359D5" w14:textId="77777777" w:rsidR="00A93129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(nr telefonu)</w:t>
      </w:r>
    </w:p>
    <w:p w14:paraId="46BA2036" w14:textId="77777777" w:rsidR="00A93129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WNI pasieki………………………………………</w:t>
      </w:r>
    </w:p>
    <w:p w14:paraId="6D729DAB" w14:textId="77777777" w:rsidR="00A93129" w:rsidRDefault="0000000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Do Powiatowego Lekarza Weterynarii w Płońsku</w:t>
      </w:r>
    </w:p>
    <w:p w14:paraId="61179218" w14:textId="77777777" w:rsidR="00A93129" w:rsidRDefault="0000000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ul. Zajazd 4</w:t>
      </w:r>
    </w:p>
    <w:p w14:paraId="604C8EFD" w14:textId="77777777" w:rsidR="00A93129" w:rsidRDefault="0000000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09-100 Płońsk</w:t>
      </w:r>
    </w:p>
    <w:p w14:paraId="74166BCE" w14:textId="77777777" w:rsidR="00A93129" w:rsidRDefault="00A93129">
      <w:pPr>
        <w:rPr>
          <w:rFonts w:ascii="Times New Roman" w:hAnsi="Times New Roman"/>
        </w:rPr>
      </w:pPr>
    </w:p>
    <w:p w14:paraId="1B32AD42" w14:textId="77777777" w:rsidR="00A93129" w:rsidRDefault="00000000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Wnoszę o wydanie zaświadczenia o ilości utrzymywanych pni pszczelich w</w:t>
      </w:r>
    </w:p>
    <w:p w14:paraId="022D745A" w14:textId="77777777" w:rsidR="00A93129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mojej pasiece zlokalizowanej pod następującymi adresami:</w:t>
      </w:r>
    </w:p>
    <w:p w14:paraId="24D55D17" w14:textId="77777777" w:rsidR="00A93129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1. …………………………………………………………………………..………….</w:t>
      </w:r>
    </w:p>
    <w:p w14:paraId="2860FE45" w14:textId="77777777" w:rsidR="00A93129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2. ………………………………………………………………………………………</w:t>
      </w:r>
    </w:p>
    <w:p w14:paraId="2C076F6A" w14:textId="77777777" w:rsidR="00A93129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3. ………………………………………………………………………………………</w:t>
      </w:r>
    </w:p>
    <w:p w14:paraId="344A00E3" w14:textId="77777777" w:rsidR="00A93129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Łączna liczba pni pszczelich w mojej pasiece wynosi ……………………………….</w:t>
      </w:r>
    </w:p>
    <w:p w14:paraId="1610D3F7" w14:textId="77777777" w:rsidR="00A93129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Zaświadczenie potrzebne jest w celu realizacji wniosku o udzielenie pomocy z</w:t>
      </w:r>
    </w:p>
    <w:p w14:paraId="1EA079DB" w14:textId="77777777" w:rsidR="00A93129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funduszy Unii Europejskiej (zwolnione z opłaty skarbowej).</w:t>
      </w:r>
    </w:p>
    <w:p w14:paraId="0D6F9935" w14:textId="77777777" w:rsidR="00A93129" w:rsidRDefault="00A93129">
      <w:pPr>
        <w:rPr>
          <w:rFonts w:ascii="Times New Roman" w:hAnsi="Times New Roman"/>
        </w:rPr>
      </w:pPr>
    </w:p>
    <w:p w14:paraId="0D554725" w14:textId="77777777" w:rsidR="00A93129" w:rsidRDefault="00A93129">
      <w:pPr>
        <w:rPr>
          <w:rFonts w:ascii="Times New Roman" w:hAnsi="Times New Roman"/>
        </w:rPr>
      </w:pPr>
    </w:p>
    <w:p w14:paraId="1B971575" w14:textId="77777777" w:rsidR="00A93129" w:rsidRDefault="0000000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………………………………………………..</w:t>
      </w:r>
    </w:p>
    <w:p w14:paraId="0E1EFA21" w14:textId="77777777" w:rsidR="00A93129" w:rsidRDefault="00000000">
      <w:pPr>
        <w:jc w:val="right"/>
      </w:pPr>
      <w:r>
        <w:rPr>
          <w:rFonts w:ascii="Times New Roman" w:hAnsi="Times New Roman"/>
        </w:rPr>
        <w:t>(czytelny podpis)</w:t>
      </w:r>
    </w:p>
    <w:sectPr w:rsidR="00A93129">
      <w:headerReference w:type="default" r:id="rId6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3C704" w14:textId="77777777" w:rsidR="00465DD7" w:rsidRDefault="00465DD7">
      <w:pPr>
        <w:spacing w:after="0" w:line="240" w:lineRule="auto"/>
      </w:pPr>
      <w:r>
        <w:separator/>
      </w:r>
    </w:p>
  </w:endnote>
  <w:endnote w:type="continuationSeparator" w:id="0">
    <w:p w14:paraId="7FF41C5D" w14:textId="77777777" w:rsidR="00465DD7" w:rsidRDefault="00465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91821" w14:textId="77777777" w:rsidR="00465DD7" w:rsidRDefault="00465DD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800DCD1" w14:textId="77777777" w:rsidR="00465DD7" w:rsidRDefault="00465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2D812" w14:textId="77777777" w:rsidR="00000000" w:rsidRDefault="00000000">
    <w:pPr>
      <w:pStyle w:val="Nagwek"/>
      <w:jc w:val="right"/>
      <w:rPr>
        <w:rFonts w:ascii="Times New Roman" w:hAnsi="Times New Roman"/>
      </w:rPr>
    </w:pPr>
    <w:r>
      <w:rPr>
        <w:rFonts w:ascii="Times New Roman" w:hAnsi="Times New Roman"/>
      </w:rPr>
      <w:t>Płońsk, dnia ……………………………………….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93129"/>
    <w:rsid w:val="002118DA"/>
    <w:rsid w:val="002179E3"/>
    <w:rsid w:val="00465DD7"/>
    <w:rsid w:val="00A9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B8823"/>
  <w15:docId w15:val="{77BCCB48-B95D-42AA-A488-620C2939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pl-PL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 w:line="240" w:lineRule="auto"/>
      <w:contextualSpacing/>
    </w:pPr>
    <w:rPr>
      <w:rFonts w:ascii="Calibri Light" w:eastAsia="Times New Roman" w:hAnsi="Calibri Light"/>
      <w:spacing w:val="-10"/>
      <w:sz w:val="56"/>
      <w:szCs w:val="56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ind w:left="720"/>
      <w:contextualSpacing/>
    </w:p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636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Szymczyk</dc:creator>
  <dc:description/>
  <cp:lastModifiedBy>Pracownik PIW</cp:lastModifiedBy>
  <cp:revision>2</cp:revision>
  <cp:lastPrinted>2026-02-06T07:58:00Z</cp:lastPrinted>
  <dcterms:created xsi:type="dcterms:W3CDTF">2026-02-06T08:03:00Z</dcterms:created>
  <dcterms:modified xsi:type="dcterms:W3CDTF">2026-02-06T08:03:00Z</dcterms:modified>
</cp:coreProperties>
</file>